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-103" w:tblpY="630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6"/>
        <w:gridCol w:w="2598"/>
      </w:tblGrid>
      <w:tr w:rsidR="00FA21AC" w:rsidRPr="00FA21AC" w14:paraId="6322F2F9" w14:textId="77777777" w:rsidTr="00845DC7">
        <w:trPr>
          <w:trHeight w:hRule="exact" w:val="1985"/>
        </w:trPr>
        <w:tc>
          <w:tcPr>
            <w:tcW w:w="6616" w:type="dxa"/>
            <w:shd w:val="clear" w:color="auto" w:fill="auto"/>
            <w:tcMar>
              <w:left w:w="113" w:type="dxa"/>
              <w:right w:w="0" w:type="dxa"/>
            </w:tcMar>
          </w:tcPr>
          <w:p w14:paraId="6322F2EF" w14:textId="77777777" w:rsidR="00A01AB5" w:rsidRPr="00FA21AC" w:rsidRDefault="00A01AB5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b/>
                <w:color w:val="373A36"/>
                <w:sz w:val="24"/>
              </w:rPr>
            </w:pPr>
            <w:r w:rsidRPr="00FA21AC">
              <w:rPr>
                <w:b/>
                <w:color w:val="373A36"/>
                <w:sz w:val="24"/>
              </w:rPr>
              <w:t>Reference</w:t>
            </w:r>
          </w:p>
          <w:p w14:paraId="6322F2F0" w14:textId="33E091C9" w:rsidR="005200FE" w:rsidRPr="00FA21AC" w:rsidRDefault="00776694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>
              <w:rPr>
                <w:color w:val="373A36"/>
                <w:sz w:val="24"/>
              </w:rPr>
              <w:t>EMG</w:t>
            </w:r>
            <w:r w:rsidR="00326A85">
              <w:rPr>
                <w:color w:val="373A36"/>
                <w:sz w:val="24"/>
              </w:rPr>
              <w:t>I250003</w:t>
            </w:r>
          </w:p>
          <w:p w14:paraId="6322F2F2" w14:textId="77777777" w:rsidR="005200FE" w:rsidRPr="00FA21AC" w:rsidRDefault="005200FE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b/>
                <w:color w:val="373A36"/>
                <w:sz w:val="24"/>
              </w:rPr>
            </w:pPr>
            <w:r w:rsidRPr="00FA21AC">
              <w:rPr>
                <w:b/>
                <w:color w:val="373A36"/>
                <w:sz w:val="24"/>
              </w:rPr>
              <w:t>Date</w:t>
            </w:r>
          </w:p>
          <w:p w14:paraId="6322F2F3" w14:textId="3B78DA44" w:rsidR="005200FE" w:rsidRPr="00FA21AC" w:rsidRDefault="00326A85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>
              <w:rPr>
                <w:color w:val="373A36"/>
                <w:sz w:val="24"/>
              </w:rPr>
              <w:t>0</w:t>
            </w:r>
            <w:r w:rsidR="00075304">
              <w:rPr>
                <w:color w:val="373A36"/>
                <w:sz w:val="24"/>
              </w:rPr>
              <w:t>7</w:t>
            </w:r>
            <w:r>
              <w:rPr>
                <w:color w:val="373A36"/>
                <w:sz w:val="24"/>
              </w:rPr>
              <w:t xml:space="preserve"> February </w:t>
            </w:r>
            <w:r w:rsidR="0014572C">
              <w:rPr>
                <w:color w:val="373A36"/>
                <w:sz w:val="24"/>
              </w:rPr>
              <w:t>202</w:t>
            </w:r>
            <w:r w:rsidR="008A6555">
              <w:rPr>
                <w:color w:val="373A36"/>
                <w:sz w:val="24"/>
              </w:rPr>
              <w:t>5</w:t>
            </w:r>
          </w:p>
        </w:tc>
        <w:tc>
          <w:tcPr>
            <w:tcW w:w="2598" w:type="dxa"/>
            <w:shd w:val="clear" w:color="auto" w:fill="auto"/>
            <w:tcMar>
              <w:left w:w="0" w:type="dxa"/>
              <w:right w:w="0" w:type="dxa"/>
            </w:tcMar>
          </w:tcPr>
          <w:p w14:paraId="6322F2F4" w14:textId="77777777" w:rsidR="00A01AB5" w:rsidRPr="00FA21AC" w:rsidRDefault="00A01AB5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b/>
                <w:color w:val="373A36"/>
                <w:sz w:val="24"/>
              </w:rPr>
            </w:pPr>
            <w:r w:rsidRPr="00FA21AC">
              <w:rPr>
                <w:b/>
                <w:color w:val="373A36"/>
                <w:sz w:val="24"/>
              </w:rPr>
              <w:t>Cadent Gas Limited</w:t>
            </w:r>
          </w:p>
          <w:p w14:paraId="3AEB1FBB" w14:textId="44DE451B" w:rsidR="001722E9" w:rsidRPr="00FA21AC" w:rsidRDefault="001722E9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 w:rsidRPr="00FA21AC">
              <w:rPr>
                <w:color w:val="373A36"/>
                <w:sz w:val="24"/>
              </w:rPr>
              <w:t>Pilot Way Ansty Park</w:t>
            </w:r>
          </w:p>
          <w:p w14:paraId="6322F2F7" w14:textId="2CDBAECF" w:rsidR="00FE168A" w:rsidRPr="00FA21AC" w:rsidRDefault="005200FE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 w:rsidRPr="00FA21AC">
              <w:rPr>
                <w:color w:val="373A36"/>
                <w:sz w:val="24"/>
              </w:rPr>
              <w:t>Coventry</w:t>
            </w:r>
            <w:r w:rsidR="00C03805" w:rsidRPr="00FA21AC">
              <w:rPr>
                <w:color w:val="373A36"/>
                <w:sz w:val="24"/>
              </w:rPr>
              <w:t xml:space="preserve"> </w:t>
            </w:r>
            <w:r w:rsidRPr="00FA21AC">
              <w:rPr>
                <w:color w:val="373A36"/>
                <w:sz w:val="24"/>
              </w:rPr>
              <w:t xml:space="preserve">CV7 </w:t>
            </w:r>
            <w:r w:rsidR="001722E9" w:rsidRPr="00FA21AC">
              <w:rPr>
                <w:color w:val="373A36"/>
                <w:sz w:val="24"/>
              </w:rPr>
              <w:t>9JU</w:t>
            </w:r>
          </w:p>
          <w:p w14:paraId="4EB9718C" w14:textId="58FA189C" w:rsidR="004C1476" w:rsidRPr="00FA21AC" w:rsidRDefault="004C1476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 w:rsidRPr="00FA21AC">
              <w:rPr>
                <w:color w:val="373A36"/>
                <w:sz w:val="24"/>
              </w:rPr>
              <w:t>United Kingdom</w:t>
            </w:r>
          </w:p>
          <w:p w14:paraId="6322F2F8" w14:textId="77777777" w:rsidR="005200FE" w:rsidRPr="00FA21AC" w:rsidRDefault="005200FE" w:rsidP="00470EE0">
            <w:pPr>
              <w:pStyle w:val="Cadentdetail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  <w:r w:rsidRPr="00FA21AC">
              <w:rPr>
                <w:color w:val="373A36"/>
                <w:sz w:val="24"/>
              </w:rPr>
              <w:t>cadentgas.com</w:t>
            </w:r>
          </w:p>
        </w:tc>
      </w:tr>
      <w:tr w:rsidR="00FA21AC" w:rsidRPr="00FA21AC" w14:paraId="6322F300" w14:textId="77777777" w:rsidTr="00776694">
        <w:trPr>
          <w:trHeight w:hRule="exact" w:val="1558"/>
        </w:trPr>
        <w:tc>
          <w:tcPr>
            <w:tcW w:w="6616" w:type="dxa"/>
            <w:shd w:val="clear" w:color="auto" w:fill="auto"/>
            <w:tcMar>
              <w:left w:w="113" w:type="dxa"/>
              <w:right w:w="0" w:type="dxa"/>
            </w:tcMar>
          </w:tcPr>
          <w:p w14:paraId="6322F2FE" w14:textId="07576A76" w:rsidR="005200FE" w:rsidRPr="00FA21AC" w:rsidRDefault="005200FE" w:rsidP="00776694">
            <w:pPr>
              <w:pStyle w:val="Recipientaddress"/>
              <w:framePr w:hSpace="0" w:wrap="auto" w:vAnchor="margin" w:hAnchor="text" w:xAlign="left" w:yAlign="inline"/>
              <w:spacing w:line="276" w:lineRule="auto"/>
              <w:rPr>
                <w:color w:val="373A36"/>
                <w:sz w:val="24"/>
              </w:rPr>
            </w:pPr>
          </w:p>
        </w:tc>
        <w:tc>
          <w:tcPr>
            <w:tcW w:w="2598" w:type="dxa"/>
            <w:shd w:val="clear" w:color="auto" w:fill="auto"/>
            <w:tcMar>
              <w:left w:w="0" w:type="dxa"/>
              <w:right w:w="0" w:type="dxa"/>
            </w:tcMar>
          </w:tcPr>
          <w:p w14:paraId="6322F2FF" w14:textId="77777777" w:rsidR="00A01AB5" w:rsidRPr="00FA21AC" w:rsidRDefault="00342B8B" w:rsidP="00470EE0">
            <w:pPr>
              <w:spacing w:line="276" w:lineRule="auto"/>
              <w:rPr>
                <w:color w:val="373A36"/>
              </w:rPr>
            </w:pPr>
            <w:r w:rsidRPr="00FA21AC">
              <w:rPr>
                <w:noProof/>
                <w:color w:val="373A36"/>
                <w:lang w:eastAsia="en-GB"/>
              </w:rPr>
              <w:drawing>
                <wp:inline distT="0" distB="0" distL="0" distR="0" wp14:anchorId="6322F309" wp14:editId="6322F30A">
                  <wp:extent cx="1440000" cy="583200"/>
                  <wp:effectExtent l="0" t="0" r="8255" b="762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8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18BCA1" w14:textId="77777777" w:rsidR="00F37A2A" w:rsidRDefault="00F37A2A" w:rsidP="00F43948">
      <w:pPr>
        <w:pStyle w:val="Bodycopy"/>
        <w:spacing w:line="276" w:lineRule="auto"/>
        <w:rPr>
          <w:b/>
          <w:color w:val="373A36"/>
          <w:sz w:val="22"/>
          <w:szCs w:val="22"/>
        </w:rPr>
      </w:pPr>
    </w:p>
    <w:p w14:paraId="1045523E" w14:textId="1027766E" w:rsidR="00776694" w:rsidRPr="00C8396D" w:rsidRDefault="00776694" w:rsidP="00F43948">
      <w:pPr>
        <w:pStyle w:val="Bodycopy"/>
        <w:spacing w:line="276" w:lineRule="auto"/>
        <w:rPr>
          <w:b/>
          <w:color w:val="373A36"/>
          <w:sz w:val="22"/>
          <w:szCs w:val="22"/>
        </w:rPr>
      </w:pPr>
      <w:r w:rsidRPr="00C8396D">
        <w:rPr>
          <w:b/>
          <w:color w:val="373A36"/>
          <w:sz w:val="22"/>
          <w:szCs w:val="22"/>
        </w:rPr>
        <w:t xml:space="preserve">Gas Mains </w:t>
      </w:r>
      <w:r w:rsidR="00326A85">
        <w:rPr>
          <w:b/>
          <w:color w:val="373A36"/>
          <w:sz w:val="22"/>
          <w:szCs w:val="22"/>
        </w:rPr>
        <w:t xml:space="preserve">Reinforcement: </w:t>
      </w:r>
      <w:r w:rsidR="00326A85" w:rsidRPr="00326A85">
        <w:rPr>
          <w:b/>
          <w:color w:val="373A36"/>
          <w:sz w:val="22"/>
          <w:szCs w:val="22"/>
        </w:rPr>
        <w:t>Tollerton L</w:t>
      </w:r>
      <w:r w:rsidR="00326A85">
        <w:rPr>
          <w:b/>
          <w:color w:val="373A36"/>
          <w:sz w:val="22"/>
          <w:szCs w:val="22"/>
        </w:rPr>
        <w:t>ane,</w:t>
      </w:r>
      <w:r w:rsidR="00326A85" w:rsidRPr="00326A85">
        <w:rPr>
          <w:b/>
          <w:color w:val="373A36"/>
          <w:sz w:val="22"/>
          <w:szCs w:val="22"/>
        </w:rPr>
        <w:t xml:space="preserve"> Tollerton, Nottingham</w:t>
      </w:r>
      <w:r w:rsidR="00326A85">
        <w:rPr>
          <w:b/>
          <w:color w:val="373A36"/>
          <w:sz w:val="22"/>
          <w:szCs w:val="22"/>
        </w:rPr>
        <w:t xml:space="preserve">. </w:t>
      </w:r>
      <w:r w:rsidRPr="00C8396D">
        <w:rPr>
          <w:b/>
          <w:color w:val="373A36"/>
          <w:sz w:val="22"/>
          <w:szCs w:val="22"/>
        </w:rPr>
        <w:t>[EMG</w:t>
      </w:r>
      <w:r w:rsidR="00326A85">
        <w:rPr>
          <w:b/>
          <w:color w:val="373A36"/>
          <w:sz w:val="22"/>
          <w:szCs w:val="22"/>
        </w:rPr>
        <w:t>I250003</w:t>
      </w:r>
      <w:r w:rsidRPr="00C8396D">
        <w:rPr>
          <w:b/>
          <w:color w:val="373A36"/>
          <w:sz w:val="22"/>
          <w:szCs w:val="22"/>
        </w:rPr>
        <w:t>]</w:t>
      </w:r>
    </w:p>
    <w:p w14:paraId="2CE49547" w14:textId="19F66074" w:rsidR="00B40CCC" w:rsidRDefault="00D66ADC" w:rsidP="00B40CCC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Hello</w:t>
      </w:r>
    </w:p>
    <w:p w14:paraId="048F0C27" w14:textId="77777777" w:rsidR="004F5167" w:rsidRDefault="004F5167" w:rsidP="00B40CCC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</w:p>
    <w:p w14:paraId="1D082BB6" w14:textId="77777777" w:rsidR="004F5167" w:rsidRDefault="004F5167" w:rsidP="004F5167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  <w:r w:rsidRPr="004F5167">
        <w:rPr>
          <w:rFonts w:asciiTheme="minorHAnsi" w:hAnsiTheme="minorHAnsi" w:cstheme="minorHAnsi"/>
          <w:sz w:val="22"/>
          <w:szCs w:val="22"/>
        </w:rPr>
        <w:t>Here at Cadent, we look after the gas pipes in your area. It doesn't matter who your gas supplier is, it's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>our pipes that bring gas to your home to keep you safe,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>warm, and connected.</w:t>
      </w:r>
    </w:p>
    <w:p w14:paraId="52B60F23" w14:textId="72EEE510" w:rsidR="004F5167" w:rsidRDefault="004F5167" w:rsidP="004F5167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</w:p>
    <w:p w14:paraId="3F37A691" w14:textId="7791EAD8" w:rsidR="004F5167" w:rsidRPr="004F5167" w:rsidRDefault="004F5167" w:rsidP="004F5167">
      <w:pPr>
        <w:tabs>
          <w:tab w:val="left" w:pos="2316"/>
        </w:tabs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4F5167">
        <w:rPr>
          <w:rFonts w:asciiTheme="minorHAnsi" w:hAnsiTheme="minorHAnsi" w:cstheme="minorHAnsi"/>
          <w:sz w:val="22"/>
          <w:szCs w:val="22"/>
        </w:rPr>
        <w:t xml:space="preserve">We're </w:t>
      </w:r>
      <w:r w:rsidR="005F05C6">
        <w:rPr>
          <w:rFonts w:asciiTheme="minorHAnsi" w:hAnsiTheme="minorHAnsi" w:cstheme="minorHAnsi"/>
          <w:sz w:val="22"/>
          <w:szCs w:val="22"/>
        </w:rPr>
        <w:t xml:space="preserve">reinforcing the local gas network </w:t>
      </w:r>
      <w:r w:rsidRPr="004F5167">
        <w:rPr>
          <w:rFonts w:asciiTheme="minorHAnsi" w:hAnsiTheme="minorHAnsi" w:cstheme="minorHAnsi"/>
          <w:sz w:val="22"/>
          <w:szCs w:val="22"/>
        </w:rPr>
        <w:t>with new plastic pipes in your area.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>These new pipes will help us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>to keep you safe and warm, whilst investing in 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>greener future for generations to come. If you want to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F5167">
        <w:rPr>
          <w:rFonts w:asciiTheme="minorHAnsi" w:hAnsiTheme="minorHAnsi" w:cstheme="minorHAnsi"/>
          <w:sz w:val="22"/>
          <w:szCs w:val="22"/>
        </w:rPr>
        <w:t xml:space="preserve">read more about this, visit </w:t>
      </w:r>
      <w:r w:rsidRPr="004F5167">
        <w:rPr>
          <w:rFonts w:asciiTheme="minorHAnsi" w:hAnsiTheme="minorHAnsi" w:cstheme="minorHAnsi"/>
          <w:b/>
          <w:bCs/>
          <w:color w:val="FF0000"/>
          <w:sz w:val="22"/>
          <w:szCs w:val="22"/>
        </w:rPr>
        <w:t>cadentgas.com/future</w:t>
      </w:r>
    </w:p>
    <w:p w14:paraId="2E93B471" w14:textId="77777777" w:rsidR="004F5167" w:rsidRPr="004F5167" w:rsidRDefault="004F5167" w:rsidP="004F5167">
      <w:pPr>
        <w:tabs>
          <w:tab w:val="left" w:pos="2316"/>
        </w:tabs>
        <w:rPr>
          <w:rFonts w:asciiTheme="minorHAnsi" w:hAnsiTheme="minorHAnsi" w:cstheme="minorHAnsi"/>
          <w:color w:val="FF0000"/>
          <w:sz w:val="22"/>
          <w:szCs w:val="22"/>
        </w:rPr>
      </w:pPr>
    </w:p>
    <w:p w14:paraId="54FDD03B" w14:textId="77777777" w:rsidR="004F5167" w:rsidRPr="004F5167" w:rsidRDefault="004F5167" w:rsidP="004F5167">
      <w:pPr>
        <w:tabs>
          <w:tab w:val="left" w:pos="2316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4F5167">
        <w:rPr>
          <w:rFonts w:asciiTheme="minorHAnsi" w:hAnsiTheme="minorHAnsi" w:cstheme="minorHAnsi"/>
          <w:b/>
          <w:bCs/>
          <w:sz w:val="22"/>
          <w:szCs w:val="22"/>
        </w:rPr>
        <w:t>When you'll see us</w:t>
      </w:r>
    </w:p>
    <w:p w14:paraId="4631AAAE" w14:textId="77777777" w:rsidR="004F5167" w:rsidRDefault="004F5167" w:rsidP="004F5167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</w:p>
    <w:p w14:paraId="457272B8" w14:textId="52DA0CFB" w:rsidR="004F5167" w:rsidRDefault="004F5167" w:rsidP="004F5167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  <w:r w:rsidRPr="004F5167">
        <w:rPr>
          <w:rFonts w:asciiTheme="minorHAnsi" w:hAnsiTheme="minorHAnsi" w:cstheme="minorHAnsi"/>
          <w:sz w:val="22"/>
          <w:szCs w:val="22"/>
        </w:rPr>
        <w:t xml:space="preserve">We'll be starting our works on </w:t>
      </w:r>
      <w:r w:rsidR="005F05C6">
        <w:rPr>
          <w:rFonts w:asciiTheme="minorHAnsi" w:hAnsiTheme="minorHAnsi" w:cstheme="minorHAnsi"/>
          <w:b/>
          <w:bCs/>
          <w:sz w:val="22"/>
          <w:szCs w:val="22"/>
        </w:rPr>
        <w:t>17.02.2025</w:t>
      </w:r>
      <w:r w:rsidRPr="004F5167">
        <w:rPr>
          <w:rFonts w:asciiTheme="minorHAnsi" w:hAnsiTheme="minorHAnsi" w:cstheme="minorHAnsi"/>
          <w:sz w:val="22"/>
          <w:szCs w:val="22"/>
        </w:rPr>
        <w:t xml:space="preserve">. This is expected </w:t>
      </w:r>
      <w:r w:rsidR="00C43745">
        <w:rPr>
          <w:rFonts w:asciiTheme="minorHAnsi" w:hAnsiTheme="minorHAnsi" w:cstheme="minorHAnsi"/>
          <w:sz w:val="22"/>
          <w:szCs w:val="22"/>
        </w:rPr>
        <w:t xml:space="preserve">to last </w:t>
      </w:r>
      <w:r w:rsidR="00FE3A66">
        <w:rPr>
          <w:rFonts w:asciiTheme="minorHAnsi" w:hAnsiTheme="minorHAnsi" w:cstheme="minorHAnsi"/>
          <w:sz w:val="22"/>
          <w:szCs w:val="22"/>
        </w:rPr>
        <w:t xml:space="preserve">for </w:t>
      </w:r>
      <w:r w:rsidR="005F05C6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="00FE3A66" w:rsidRPr="00FE3A66">
        <w:rPr>
          <w:rFonts w:asciiTheme="minorHAnsi" w:hAnsiTheme="minorHAnsi" w:cstheme="minorHAnsi"/>
          <w:b/>
          <w:bCs/>
          <w:sz w:val="22"/>
          <w:szCs w:val="22"/>
        </w:rPr>
        <w:t xml:space="preserve"> weeks</w:t>
      </w:r>
      <w:r w:rsidR="00FE3A66">
        <w:rPr>
          <w:rFonts w:asciiTheme="minorHAnsi" w:hAnsiTheme="minorHAnsi" w:cstheme="minorHAnsi"/>
          <w:sz w:val="22"/>
          <w:szCs w:val="22"/>
        </w:rPr>
        <w:t>.</w:t>
      </w:r>
      <w:r w:rsidR="00FC55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EE6C3A" w14:textId="77777777" w:rsidR="00FC557C" w:rsidRDefault="00FC557C" w:rsidP="004F5167">
      <w:pPr>
        <w:tabs>
          <w:tab w:val="left" w:pos="2316"/>
        </w:tabs>
        <w:rPr>
          <w:rFonts w:asciiTheme="minorHAnsi" w:hAnsiTheme="minorHAnsi" w:cstheme="minorHAnsi"/>
          <w:sz w:val="22"/>
          <w:szCs w:val="22"/>
        </w:rPr>
      </w:pPr>
    </w:p>
    <w:p w14:paraId="6C18ECCB" w14:textId="396649EC" w:rsidR="00F55BC0" w:rsidRPr="007D0D87" w:rsidRDefault="00211901" w:rsidP="007C5CEA">
      <w:pPr>
        <w:tabs>
          <w:tab w:val="left" w:pos="2316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D0D87">
        <w:rPr>
          <w:rFonts w:asciiTheme="minorHAnsi" w:hAnsiTheme="minorHAnsi" w:cstheme="minorHAnsi"/>
          <w:b/>
          <w:bCs/>
          <w:sz w:val="22"/>
          <w:szCs w:val="22"/>
        </w:rPr>
        <w:t>Basic Project Details:</w:t>
      </w:r>
    </w:p>
    <w:p w14:paraId="0849428A" w14:textId="1423A37D" w:rsidR="00F55BC0" w:rsidRDefault="00F55BC0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FC2796D" w14:textId="7A67772D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D0D87">
        <w:rPr>
          <w:rFonts w:asciiTheme="minorHAnsi" w:hAnsiTheme="minorHAnsi" w:cstheme="minorHAnsi"/>
          <w:b/>
          <w:bCs/>
          <w:sz w:val="20"/>
          <w:szCs w:val="20"/>
        </w:rPr>
        <w:t>Start:</w:t>
      </w:r>
      <w:r w:rsidRPr="007D0D87">
        <w:rPr>
          <w:rFonts w:asciiTheme="minorHAnsi" w:hAnsiTheme="minorHAnsi" w:cstheme="minorHAnsi"/>
          <w:sz w:val="20"/>
          <w:szCs w:val="20"/>
        </w:rPr>
        <w:t xml:space="preserve"> </w:t>
      </w:r>
      <w:r w:rsidR="005F05C6">
        <w:rPr>
          <w:rFonts w:asciiTheme="minorHAnsi" w:hAnsiTheme="minorHAnsi" w:cstheme="minorHAnsi"/>
          <w:sz w:val="20"/>
          <w:szCs w:val="20"/>
        </w:rPr>
        <w:t>17</w:t>
      </w:r>
      <w:r w:rsidR="005F05C6" w:rsidRPr="005F05C6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5F05C6">
        <w:rPr>
          <w:rFonts w:asciiTheme="minorHAnsi" w:hAnsiTheme="minorHAnsi" w:cstheme="minorHAnsi"/>
          <w:sz w:val="20"/>
          <w:szCs w:val="20"/>
        </w:rPr>
        <w:t xml:space="preserve"> February </w:t>
      </w:r>
      <w:r w:rsidRPr="007D0D87">
        <w:rPr>
          <w:rFonts w:asciiTheme="minorHAnsi" w:hAnsiTheme="minorHAnsi" w:cstheme="minorHAnsi"/>
          <w:sz w:val="20"/>
          <w:szCs w:val="20"/>
        </w:rPr>
        <w:t>2025</w:t>
      </w:r>
    </w:p>
    <w:p w14:paraId="72B93C09" w14:textId="56C11ACD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D0D87">
        <w:rPr>
          <w:rFonts w:asciiTheme="minorHAnsi" w:hAnsiTheme="minorHAnsi" w:cstheme="minorHAnsi"/>
          <w:b/>
          <w:bCs/>
          <w:sz w:val="20"/>
          <w:szCs w:val="20"/>
        </w:rPr>
        <w:t>Duration:</w:t>
      </w:r>
      <w:r w:rsidRPr="007D0D87">
        <w:rPr>
          <w:rFonts w:asciiTheme="minorHAnsi" w:hAnsiTheme="minorHAnsi" w:cstheme="minorHAnsi"/>
          <w:sz w:val="20"/>
          <w:szCs w:val="20"/>
        </w:rPr>
        <w:t xml:space="preserve"> </w:t>
      </w:r>
      <w:r w:rsidR="005F05C6">
        <w:rPr>
          <w:rFonts w:asciiTheme="minorHAnsi" w:hAnsiTheme="minorHAnsi" w:cstheme="minorHAnsi"/>
          <w:sz w:val="20"/>
          <w:szCs w:val="20"/>
        </w:rPr>
        <w:t>12</w:t>
      </w:r>
      <w:r w:rsidRPr="007D0D87">
        <w:rPr>
          <w:rFonts w:asciiTheme="minorHAnsi" w:hAnsiTheme="minorHAnsi" w:cstheme="minorHAnsi"/>
          <w:sz w:val="20"/>
          <w:szCs w:val="20"/>
        </w:rPr>
        <w:t xml:space="preserve"> Weeks </w:t>
      </w:r>
    </w:p>
    <w:p w14:paraId="4741259F" w14:textId="77777777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94D2472" w14:textId="0D775998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D0D87">
        <w:rPr>
          <w:rFonts w:asciiTheme="minorHAnsi" w:hAnsiTheme="minorHAnsi" w:cstheme="minorHAnsi"/>
          <w:b/>
          <w:bCs/>
          <w:sz w:val="20"/>
          <w:szCs w:val="20"/>
        </w:rPr>
        <w:t>Works Area:</w:t>
      </w:r>
      <w:r w:rsidR="006571F8" w:rsidRPr="005F05C6">
        <w:rPr>
          <w:rFonts w:asciiTheme="minorHAnsi" w:hAnsiTheme="minorHAnsi" w:cstheme="minorHAnsi"/>
          <w:sz w:val="20"/>
          <w:szCs w:val="20"/>
        </w:rPr>
        <w:t xml:space="preserve"> </w:t>
      </w:r>
      <w:r w:rsidR="005F05C6" w:rsidRPr="005F05C6">
        <w:rPr>
          <w:rFonts w:asciiTheme="minorHAnsi" w:hAnsiTheme="minorHAnsi" w:cstheme="minorHAnsi"/>
          <w:sz w:val="20"/>
          <w:szCs w:val="20"/>
        </w:rPr>
        <w:t>Tollerton Lane – Burnside Grove to Tollerton Hall</w:t>
      </w:r>
      <w:r w:rsidR="005F05C6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</w:p>
    <w:p w14:paraId="56C5946C" w14:textId="48585314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4DBDF34" w14:textId="74D6D2F9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D0D87">
        <w:rPr>
          <w:rFonts w:asciiTheme="minorHAnsi" w:hAnsiTheme="minorHAnsi" w:cstheme="minorHAnsi"/>
          <w:b/>
          <w:bCs/>
          <w:sz w:val="20"/>
          <w:szCs w:val="20"/>
        </w:rPr>
        <w:t xml:space="preserve">Traffic Management: </w:t>
      </w:r>
      <w:r w:rsidR="005F05C6" w:rsidRPr="005F05C6">
        <w:rPr>
          <w:rFonts w:asciiTheme="minorHAnsi" w:hAnsiTheme="minorHAnsi" w:cstheme="minorHAnsi"/>
          <w:sz w:val="20"/>
          <w:szCs w:val="20"/>
        </w:rPr>
        <w:t>Rolling Road Closure</w:t>
      </w:r>
      <w:r w:rsidR="006571F8">
        <w:rPr>
          <w:rFonts w:asciiTheme="minorHAnsi" w:hAnsiTheme="minorHAnsi" w:cstheme="minorHAnsi"/>
          <w:sz w:val="20"/>
          <w:szCs w:val="20"/>
        </w:rPr>
        <w:t xml:space="preserve">. </w:t>
      </w:r>
      <w:r w:rsidRPr="007D0D8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B6F146D" w14:textId="77777777" w:rsidR="007D0D87" w:rsidRPr="007D0D87" w:rsidRDefault="007D0D87" w:rsidP="007D0D87">
      <w:pPr>
        <w:tabs>
          <w:tab w:val="left" w:pos="2316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A2D485C" w14:textId="46A2D7DC" w:rsidR="007E0E1D" w:rsidRDefault="007D0D87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7D0D87">
        <w:rPr>
          <w:rFonts w:asciiTheme="minorHAnsi" w:hAnsiTheme="minorHAnsi" w:cstheme="minorHAnsi"/>
          <w:b/>
          <w:bCs/>
          <w:sz w:val="20"/>
          <w:szCs w:val="20"/>
        </w:rPr>
        <w:t>Diversion Route</w:t>
      </w:r>
      <w:r w:rsidR="008F27AD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Pr="007D0D87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8F27AD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7D0D87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FE46F1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F05C6" w:rsidRPr="005F05C6">
        <w:rPr>
          <w:rFonts w:asciiTheme="minorHAnsi" w:hAnsiTheme="minorHAnsi" w:cstheme="minorHAnsi"/>
          <w:sz w:val="20"/>
          <w:szCs w:val="20"/>
        </w:rPr>
        <w:t>Tollerton Lane, Cotgrave Lane, Cotgrave Road, Melton Road, Tollerton Lane</w:t>
      </w:r>
      <w:r w:rsidR="005F05C6">
        <w:rPr>
          <w:rFonts w:asciiTheme="minorHAnsi" w:hAnsiTheme="minorHAnsi" w:cstheme="minorHAnsi"/>
          <w:sz w:val="20"/>
          <w:szCs w:val="20"/>
        </w:rPr>
        <w:t>.</w:t>
      </w:r>
    </w:p>
    <w:p w14:paraId="5F95E492" w14:textId="77777777" w:rsidR="005F05C6" w:rsidRDefault="005F05C6" w:rsidP="007C5CEA">
      <w:pPr>
        <w:tabs>
          <w:tab w:val="left" w:pos="2316"/>
        </w:tabs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3A9EE8C" w14:textId="15F7A525" w:rsidR="004A297A" w:rsidRDefault="004A297A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Customer Engagement Event: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4A297A">
        <w:rPr>
          <w:rFonts w:asciiTheme="minorHAnsi" w:hAnsiTheme="minorHAnsi" w:cstheme="minorHAnsi"/>
          <w:sz w:val="20"/>
          <w:szCs w:val="20"/>
        </w:rPr>
        <w:t>Thursday 13</w:t>
      </w:r>
      <w:r w:rsidRPr="004A297A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4A297A">
        <w:rPr>
          <w:rFonts w:asciiTheme="minorHAnsi" w:hAnsiTheme="minorHAnsi" w:cstheme="minorHAnsi"/>
          <w:sz w:val="20"/>
          <w:szCs w:val="20"/>
        </w:rPr>
        <w:t xml:space="preserve"> February between 10</w:t>
      </w:r>
      <w:r>
        <w:rPr>
          <w:rFonts w:asciiTheme="minorHAnsi" w:hAnsiTheme="minorHAnsi" w:cstheme="minorHAnsi"/>
          <w:sz w:val="20"/>
          <w:szCs w:val="20"/>
        </w:rPr>
        <w:t>am – 1pm. Our Team will be located on the grass verge outside Tollerton Primary School off Burnside Grove.</w:t>
      </w:r>
    </w:p>
    <w:p w14:paraId="539D4188" w14:textId="77777777" w:rsidR="004A297A" w:rsidRPr="00751D49" w:rsidRDefault="004A297A" w:rsidP="007C5CEA">
      <w:pPr>
        <w:tabs>
          <w:tab w:val="left" w:pos="2316"/>
        </w:tabs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0DFCFC4E" w14:textId="15BF9AB2" w:rsidR="00776694" w:rsidRDefault="00776694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C5CEA">
        <w:rPr>
          <w:rFonts w:asciiTheme="minorHAnsi" w:hAnsiTheme="minorHAnsi" w:cstheme="minorHAnsi"/>
          <w:sz w:val="22"/>
          <w:szCs w:val="22"/>
        </w:rPr>
        <w:t xml:space="preserve">We </w:t>
      </w:r>
      <w:r w:rsidR="006F3853" w:rsidRPr="007C5CEA">
        <w:rPr>
          <w:rFonts w:asciiTheme="minorHAnsi" w:hAnsiTheme="minorHAnsi" w:cstheme="minorHAnsi"/>
          <w:sz w:val="22"/>
          <w:szCs w:val="22"/>
        </w:rPr>
        <w:t>apologise</w:t>
      </w:r>
      <w:r w:rsidRPr="007C5CEA">
        <w:rPr>
          <w:rFonts w:asciiTheme="minorHAnsi" w:hAnsiTheme="minorHAnsi" w:cstheme="minorHAnsi"/>
          <w:sz w:val="22"/>
          <w:szCs w:val="22"/>
        </w:rPr>
        <w:t xml:space="preserve"> for any inconvenience this work may cause and assure you that we will endeavour to minimise disruption</w:t>
      </w:r>
      <w:r w:rsidR="008A3CD0" w:rsidRPr="007C5CEA">
        <w:rPr>
          <w:rFonts w:asciiTheme="minorHAnsi" w:hAnsiTheme="minorHAnsi" w:cstheme="minorHAnsi"/>
          <w:sz w:val="22"/>
          <w:szCs w:val="22"/>
        </w:rPr>
        <w:t xml:space="preserve"> as reasonably practicable</w:t>
      </w:r>
      <w:r w:rsidRPr="007C5CEA">
        <w:rPr>
          <w:rFonts w:asciiTheme="minorHAnsi" w:hAnsiTheme="minorHAnsi" w:cstheme="minorHAnsi"/>
          <w:sz w:val="22"/>
          <w:szCs w:val="22"/>
        </w:rPr>
        <w:t>.</w:t>
      </w:r>
    </w:p>
    <w:p w14:paraId="5145E58A" w14:textId="4A1F2D7C" w:rsidR="009C5CBC" w:rsidRPr="007C5CEA" w:rsidRDefault="009C5CBC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4507BAC" w14:textId="22AA0405" w:rsidR="00B40CCC" w:rsidRPr="007C5CEA" w:rsidRDefault="00B40CCC" w:rsidP="007C5CEA">
      <w:pPr>
        <w:tabs>
          <w:tab w:val="left" w:pos="231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C5CEA">
        <w:rPr>
          <w:rFonts w:asciiTheme="minorHAnsi" w:hAnsiTheme="minorHAnsi" w:cstheme="minorHAnsi"/>
          <w:sz w:val="22"/>
          <w:szCs w:val="22"/>
        </w:rPr>
        <w:t xml:space="preserve">If you have any questions or concerns, please call us on </w:t>
      </w:r>
      <w:r w:rsidRPr="00A400B9">
        <w:rPr>
          <w:rFonts w:asciiTheme="minorHAnsi" w:hAnsiTheme="minorHAnsi" w:cstheme="minorHAnsi"/>
          <w:b/>
          <w:bCs/>
          <w:sz w:val="22"/>
          <w:szCs w:val="22"/>
        </w:rPr>
        <w:t>0800 090 3071</w:t>
      </w:r>
      <w:r w:rsidRPr="007C5CEA">
        <w:rPr>
          <w:rFonts w:asciiTheme="minorHAnsi" w:hAnsiTheme="minorHAnsi" w:cstheme="minorHAnsi"/>
          <w:sz w:val="22"/>
          <w:szCs w:val="22"/>
        </w:rPr>
        <w:t xml:space="preserve"> or email </w:t>
      </w:r>
      <w:hyperlink r:id="rId11" w:history="1">
        <w:r w:rsidRPr="00A400B9">
          <w:rPr>
            <w:rFonts w:asciiTheme="minorHAnsi" w:hAnsiTheme="minorHAnsi" w:cstheme="minorHAnsi"/>
            <w:b/>
            <w:bCs/>
            <w:sz w:val="22"/>
            <w:szCs w:val="22"/>
          </w:rPr>
          <w:t>CustomerCareEM@cadentgas.com</w:t>
        </w:r>
      </w:hyperlink>
      <w:r w:rsidRPr="007C5CEA">
        <w:rPr>
          <w:rFonts w:asciiTheme="minorHAnsi" w:hAnsiTheme="minorHAnsi" w:cstheme="minorHAnsi"/>
          <w:sz w:val="22"/>
          <w:szCs w:val="22"/>
        </w:rPr>
        <w:t xml:space="preserve">. Alternatively, you can scan the QR code below on your mobile to make an enquiry online. </w:t>
      </w:r>
    </w:p>
    <w:p w14:paraId="42F25C51" w14:textId="1245360F" w:rsidR="009C5CBC" w:rsidRPr="009C5CBC" w:rsidRDefault="009C5CBC" w:rsidP="009C5CBC">
      <w:pPr>
        <w:tabs>
          <w:tab w:val="left" w:pos="231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0696A79" w14:textId="15BA7DAD" w:rsidR="00B40CCC" w:rsidRPr="007A4BE8" w:rsidRDefault="00B40CCC" w:rsidP="00B40CCC">
      <w:pPr>
        <w:jc w:val="both"/>
        <w:rPr>
          <w:rFonts w:asciiTheme="minorHAnsi" w:hAnsiTheme="minorHAnsi" w:cstheme="minorHAnsi"/>
          <w:sz w:val="22"/>
          <w:szCs w:val="22"/>
        </w:rPr>
      </w:pPr>
      <w:r w:rsidRPr="007A4BE8">
        <w:rPr>
          <w:rFonts w:asciiTheme="minorHAnsi" w:hAnsiTheme="minorHAnsi" w:cstheme="minorHAnsi"/>
          <w:sz w:val="22"/>
          <w:szCs w:val="22"/>
          <w:lang w:val="en-US"/>
        </w:rPr>
        <w:t xml:space="preserve">Yours faithfully, </w:t>
      </w:r>
    </w:p>
    <w:p w14:paraId="63F5560B" w14:textId="0437A90E" w:rsidR="00B40CCC" w:rsidRDefault="00487EF9" w:rsidP="00B40CCC">
      <w:pPr>
        <w:pStyle w:val="Bodycopy"/>
        <w:spacing w:after="0"/>
        <w:rPr>
          <w:b/>
          <w:sz w:val="22"/>
          <w:szCs w:val="22"/>
          <w:lang w:val="en-US"/>
        </w:rPr>
      </w:pPr>
      <w:r w:rsidRPr="007A4BE8">
        <w:rPr>
          <w:noProof/>
        </w:rPr>
        <w:drawing>
          <wp:anchor distT="0" distB="0" distL="114300" distR="114300" simplePos="0" relativeHeight="251659264" behindDoc="0" locked="0" layoutInCell="1" allowOverlap="1" wp14:anchorId="4EA56F78" wp14:editId="2F688E78">
            <wp:simplePos x="0" y="0"/>
            <wp:positionH relativeFrom="margin">
              <wp:posOffset>5227532</wp:posOffset>
            </wp:positionH>
            <wp:positionV relativeFrom="paragraph">
              <wp:posOffset>136737</wp:posOffset>
            </wp:positionV>
            <wp:extent cx="833120" cy="833120"/>
            <wp:effectExtent l="0" t="0" r="5080" b="5080"/>
            <wp:wrapNone/>
            <wp:docPr id="2" name="Picture 2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CCC" w:rsidRPr="007A4BE8">
        <w:rPr>
          <w:b/>
          <w:sz w:val="22"/>
          <w:szCs w:val="22"/>
          <w:lang w:val="en-US"/>
        </w:rPr>
        <w:t>EM Care Team</w:t>
      </w:r>
    </w:p>
    <w:p w14:paraId="6D3A434F" w14:textId="5ABA5BC4" w:rsidR="00841D51" w:rsidRPr="00111563" w:rsidRDefault="00B40CCC" w:rsidP="00111563">
      <w:pPr>
        <w:pStyle w:val="Bodycopy"/>
        <w:spacing w:after="0"/>
        <w:rPr>
          <w:sz w:val="22"/>
          <w:szCs w:val="22"/>
          <w:lang w:val="en-US"/>
        </w:rPr>
      </w:pPr>
      <w:r w:rsidRPr="007A4BE8">
        <w:rPr>
          <w:bCs/>
          <w:sz w:val="22"/>
          <w:szCs w:val="22"/>
          <w:lang w:val="en-US"/>
        </w:rPr>
        <w:t>Cade</w:t>
      </w:r>
      <w:r w:rsidR="00964056">
        <w:rPr>
          <w:bCs/>
          <w:sz w:val="22"/>
          <w:szCs w:val="22"/>
          <w:lang w:val="en-US"/>
        </w:rPr>
        <w:t xml:space="preserve">nt </w:t>
      </w:r>
    </w:p>
    <w:sectPr w:rsidR="00841D51" w:rsidRPr="00111563" w:rsidSect="00BA0949">
      <w:headerReference w:type="default" r:id="rId13"/>
      <w:footerReference w:type="default" r:id="rId14"/>
      <w:footerReference w:type="first" r:id="rId15"/>
      <w:pgSz w:w="11906" w:h="16838" w:code="9"/>
      <w:pgMar w:top="238" w:right="2410" w:bottom="1440" w:left="16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AFD65" w14:textId="77777777" w:rsidR="00EC564F" w:rsidRDefault="00EC564F" w:rsidP="00311252">
      <w:r>
        <w:separator/>
      </w:r>
    </w:p>
  </w:endnote>
  <w:endnote w:type="continuationSeparator" w:id="0">
    <w:p w14:paraId="17EBDE64" w14:textId="77777777" w:rsidR="00EC564F" w:rsidRDefault="00EC564F" w:rsidP="0031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310" w14:textId="505F3EDF" w:rsidR="00DC365B" w:rsidRDefault="00845DC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FBC30E" wp14:editId="588A176E">
              <wp:simplePos x="0" y="0"/>
              <wp:positionH relativeFrom="page">
                <wp:align>center</wp:align>
              </wp:positionH>
              <wp:positionV relativeFrom="bottomMargin">
                <wp:align>top</wp:align>
              </wp:positionV>
              <wp:extent cx="6858000" cy="805543"/>
              <wp:effectExtent l="0" t="0" r="0" b="139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0" cy="8055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44"/>
                            <w:gridCol w:w="3969"/>
                            <w:gridCol w:w="2126"/>
                            <w:gridCol w:w="993"/>
                          </w:tblGrid>
                          <w:tr w:rsidR="00845DC7" w:rsidRPr="00845DC7" w14:paraId="3F994928" w14:textId="77777777" w:rsidTr="00845DC7">
                            <w:tc>
                              <w:tcPr>
                                <w:tcW w:w="3544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27590CF6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color w:val="FA4616" w:themeColor="background2"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color w:val="FA4616" w:themeColor="background2"/>
                                    <w:sz w:val="18"/>
                                    <w:szCs w:val="36"/>
                                  </w:rPr>
                                  <w:t>Cadent Gas Limited</w:t>
                                </w:r>
                              </w:p>
                              <w:p w14:paraId="1E52EECB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Registered Office: Pilot Way Ansty Park</w:t>
                                </w:r>
                              </w:p>
                              <w:p w14:paraId="6E9FA8C7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Coventry CV7 9JU United Kingdom</w:t>
                                </w:r>
                              </w:p>
                              <w:p w14:paraId="7E1ABB9F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Registered in England and Wales No.10080864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29CC12A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>National Gas Emergency Service</w:t>
                                </w:r>
                              </w:p>
                              <w:p w14:paraId="32AB5295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>0800 111 999* (24hrs)</w:t>
                                </w:r>
                              </w:p>
                              <w:p w14:paraId="718BEE4D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*Calls will be recorded and may be monitored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2041E773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>
                                  <w:rPr>
                                    <w:sz w:val="18"/>
                                    <w:szCs w:val="36"/>
                                  </w:rPr>
                                  <w:t xml:space="preserve">   </w:t>
                                </w: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5000419 (01/13)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shd w:val="clear" w:color="auto" w:fill="auto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1B58FAC6" w14:textId="77777777" w:rsidR="00845DC7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 xml:space="preserve">Page 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begin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instrText xml:space="preserve"> PAGE   \* MERGEFORMAT </w:instrTex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separate"/>
                                </w:r>
                                <w:r w:rsidRPr="00845DC7">
                                  <w:rPr>
                                    <w:b/>
                                    <w:noProof/>
                                    <w:sz w:val="18"/>
                                    <w:szCs w:val="36"/>
                                  </w:rPr>
                                  <w:t>1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end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 xml:space="preserve"> of 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begin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instrText xml:space="preserve"> NUMPAGES   \* MERGEFORMAT </w:instrTex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separate"/>
                                </w:r>
                                <w:r w:rsidRPr="00845DC7">
                                  <w:rPr>
                                    <w:b/>
                                    <w:noProof/>
                                    <w:sz w:val="18"/>
                                    <w:szCs w:val="36"/>
                                  </w:rPr>
                                  <w:t>2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6986B74" w14:textId="77777777" w:rsidR="00845DC7" w:rsidRPr="00845DC7" w:rsidRDefault="00845DC7" w:rsidP="00845DC7">
                          <w:pPr>
                            <w:spacing w:line="276" w:lineRule="auto"/>
                            <w:rPr>
                              <w:rFonts w:asciiTheme="minorHAnsi" w:hAnsiTheme="minorHAnsi" w:cstheme="minorHAnsi"/>
                              <w:sz w:val="18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BC30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40pt;height:63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" filled="f" stroked="f" strokeweight=".5pt">
              <v:textbox inset="0,0,0,0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544"/>
                      <w:gridCol w:w="3969"/>
                      <w:gridCol w:w="2126"/>
                      <w:gridCol w:w="993"/>
                    </w:tblGrid>
                    <w:tr w:rsidR="00845DC7" w:rsidRPr="00845DC7" w14:paraId="3F994928" w14:textId="77777777" w:rsidTr="00845DC7">
                      <w:tc>
                        <w:tcPr>
                          <w:tcW w:w="3544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27590CF6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color w:val="FA4616" w:themeColor="background2"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color w:val="FA4616" w:themeColor="background2"/>
                              <w:sz w:val="18"/>
                              <w:szCs w:val="36"/>
                            </w:rPr>
                            <w:t>Cadent Gas Limited</w:t>
                          </w:r>
                        </w:p>
                        <w:p w14:paraId="1E52EECB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Registered Office: Pilot Way Ansty Park</w:t>
                          </w:r>
                        </w:p>
                        <w:p w14:paraId="6E9FA8C7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Coventry CV7 9JU United Kingdom</w:t>
                          </w:r>
                        </w:p>
                        <w:p w14:paraId="7E1ABB9F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Registered in England and Wales No.10080864</w:t>
                          </w:r>
                        </w:p>
                      </w:tc>
                      <w:tc>
                        <w:tcPr>
                          <w:tcW w:w="3969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29CC12A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>National Gas Emergency Service</w:t>
                          </w:r>
                        </w:p>
                        <w:p w14:paraId="32AB5295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>0800 111 999* (24hrs)</w:t>
                          </w:r>
                        </w:p>
                        <w:p w14:paraId="718BEE4D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*Calls will be recorded and may be monitored</w:t>
                          </w:r>
                        </w:p>
                      </w:tc>
                      <w:tc>
                        <w:tcPr>
                          <w:tcW w:w="2126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2041E773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>
                            <w:rPr>
                              <w:sz w:val="18"/>
                              <w:szCs w:val="36"/>
                            </w:rPr>
                            <w:t xml:space="preserve">   </w:t>
                          </w:r>
                          <w:r w:rsidRPr="00845DC7">
                            <w:rPr>
                              <w:sz w:val="18"/>
                              <w:szCs w:val="36"/>
                            </w:rPr>
                            <w:t>5000419 (01/13)</w:t>
                          </w:r>
                        </w:p>
                      </w:tc>
                      <w:tc>
                        <w:tcPr>
                          <w:tcW w:w="993" w:type="dxa"/>
                          <w:shd w:val="clear" w:color="auto" w:fill="auto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1B58FAC6" w14:textId="77777777" w:rsidR="00845DC7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 xml:space="preserve">Page 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begin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instrText xml:space="preserve"> PAGE   \* MERGEFORMAT </w:instrTex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separate"/>
                          </w:r>
                          <w:r w:rsidRPr="00845DC7">
                            <w:rPr>
                              <w:b/>
                              <w:noProof/>
                              <w:sz w:val="18"/>
                              <w:szCs w:val="36"/>
                            </w:rPr>
                            <w:t>1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end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 xml:space="preserve"> of 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begin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instrText xml:space="preserve"> NUMPAGES   \* MERGEFORMAT </w:instrTex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separate"/>
                          </w:r>
                          <w:r w:rsidRPr="00845DC7">
                            <w:rPr>
                              <w:b/>
                              <w:noProof/>
                              <w:sz w:val="18"/>
                              <w:szCs w:val="36"/>
                            </w:rPr>
                            <w:t>2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6986B74" w14:textId="77777777" w:rsidR="00845DC7" w:rsidRPr="00845DC7" w:rsidRDefault="00845DC7" w:rsidP="00845DC7">
                    <w:pPr>
                      <w:spacing w:line="276" w:lineRule="auto"/>
                      <w:rPr>
                        <w:rFonts w:asciiTheme="minorHAnsi" w:hAnsiTheme="minorHAnsi" w:cstheme="minorHAnsi"/>
                        <w:sz w:val="18"/>
                        <w:szCs w:val="36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311" w14:textId="77777777" w:rsidR="00A22EA2" w:rsidRDefault="00A22EA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22F316" wp14:editId="0F4DF980">
              <wp:simplePos x="0" y="0"/>
              <wp:positionH relativeFrom="page">
                <wp:align>center</wp:align>
              </wp:positionH>
              <wp:positionV relativeFrom="bottomMargin">
                <wp:align>top</wp:align>
              </wp:positionV>
              <wp:extent cx="6858000" cy="805543"/>
              <wp:effectExtent l="0" t="0" r="0" b="13970"/>
              <wp:wrapNone/>
              <wp:docPr id="68" name="Text Box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0" cy="8055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44"/>
                            <w:gridCol w:w="3969"/>
                            <w:gridCol w:w="2126"/>
                            <w:gridCol w:w="993"/>
                          </w:tblGrid>
                          <w:tr w:rsidR="00A22EA2" w:rsidRPr="00845DC7" w14:paraId="6322F32C" w14:textId="77777777" w:rsidTr="00845DC7">
                            <w:tc>
                              <w:tcPr>
                                <w:tcW w:w="3544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322F323" w14:textId="77777777" w:rsidR="00A22EA2" w:rsidRPr="00845DC7" w:rsidRDefault="00A22EA2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color w:val="FA4616" w:themeColor="background2"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color w:val="FA4616" w:themeColor="background2"/>
                                    <w:sz w:val="18"/>
                                    <w:szCs w:val="36"/>
                                  </w:rPr>
                                  <w:t>Cadent Gas Limited</w:t>
                                </w:r>
                              </w:p>
                              <w:p w14:paraId="4257BD7B" w14:textId="145258EB" w:rsidR="004C1476" w:rsidRPr="00845DC7" w:rsidRDefault="00A22EA2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Registered Office</w:t>
                                </w:r>
                                <w:r w:rsidR="00FE3151" w:rsidRPr="00845DC7">
                                  <w:rPr>
                                    <w:sz w:val="18"/>
                                    <w:szCs w:val="36"/>
                                  </w:rPr>
                                  <w:t>:</w:t>
                                </w: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 xml:space="preserve"> </w:t>
                                </w:r>
                                <w:r w:rsidR="004C1476" w:rsidRPr="00845DC7">
                                  <w:rPr>
                                    <w:sz w:val="18"/>
                                    <w:szCs w:val="36"/>
                                  </w:rPr>
                                  <w:t>Pilot Way Ansty Park</w:t>
                                </w:r>
                              </w:p>
                              <w:p w14:paraId="2AD90E48" w14:textId="02ED0E1B" w:rsidR="004C1476" w:rsidRPr="00845DC7" w:rsidRDefault="004C1476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Coventry CV7 9JU</w:t>
                                </w:r>
                                <w:r w:rsidR="00796422" w:rsidRPr="00845DC7">
                                  <w:rPr>
                                    <w:sz w:val="18"/>
                                    <w:szCs w:val="36"/>
                                  </w:rPr>
                                  <w:t xml:space="preserve"> </w:t>
                                </w: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United Kingdom</w:t>
                                </w:r>
                              </w:p>
                              <w:p w14:paraId="6322F326" w14:textId="1985534A" w:rsidR="00410151" w:rsidRPr="00845DC7" w:rsidRDefault="00410151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Registered in England and Wales No.10080864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322F327" w14:textId="77777777" w:rsidR="00A22EA2" w:rsidRPr="00845DC7" w:rsidRDefault="00410151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>National Gas Emergency Service</w:t>
                                </w:r>
                              </w:p>
                              <w:p w14:paraId="6322F328" w14:textId="77777777" w:rsidR="00410151" w:rsidRPr="00845DC7" w:rsidRDefault="00C860BC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>0800 111 99</w:t>
                                </w:r>
                                <w:r w:rsidR="00410151"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>9* (24hrs)</w:t>
                                </w:r>
                              </w:p>
                              <w:p w14:paraId="6322F329" w14:textId="77777777" w:rsidR="00410151" w:rsidRPr="00845DC7" w:rsidRDefault="00410151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sz w:val="18"/>
                                    <w:szCs w:val="36"/>
                                  </w:rPr>
                                  <w:t>*Calls will be recorded and may be monitored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322F32A" w14:textId="54A38358" w:rsidR="00A22EA2" w:rsidRPr="00845DC7" w:rsidRDefault="00845DC7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sz w:val="18"/>
                                    <w:szCs w:val="36"/>
                                  </w:rPr>
                                </w:pPr>
                                <w:r>
                                  <w:rPr>
                                    <w:sz w:val="18"/>
                                    <w:szCs w:val="36"/>
                                  </w:rPr>
                                  <w:t xml:space="preserve">   </w:t>
                                </w:r>
                                <w:r w:rsidR="00410151" w:rsidRPr="00845DC7">
                                  <w:rPr>
                                    <w:sz w:val="18"/>
                                    <w:szCs w:val="36"/>
                                  </w:rPr>
                                  <w:t>5000419 (01/13)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shd w:val="clear" w:color="auto" w:fill="auto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322F32B" w14:textId="77777777" w:rsidR="00A22EA2" w:rsidRPr="00845DC7" w:rsidRDefault="00410151" w:rsidP="00845DC7">
                                <w:pPr>
                                  <w:pStyle w:val="Registereddetails"/>
                                  <w:spacing w:line="276" w:lineRule="auto"/>
                                  <w:rPr>
                                    <w:b/>
                                    <w:sz w:val="18"/>
                                    <w:szCs w:val="36"/>
                                  </w:rPr>
                                </w:pP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 xml:space="preserve">Page 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begin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instrText xml:space="preserve"> PAGE   \* MERGEFORMAT </w:instrTex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separate"/>
                                </w:r>
                                <w:r w:rsidR="00E469F7" w:rsidRPr="00845DC7">
                                  <w:rPr>
                                    <w:b/>
                                    <w:noProof/>
                                    <w:sz w:val="18"/>
                                    <w:szCs w:val="36"/>
                                  </w:rPr>
                                  <w:t>1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end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t xml:space="preserve"> of 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begin"/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instrText xml:space="preserve"> NUMPAGES   \* MERGEFORMAT </w:instrTex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separate"/>
                                </w:r>
                                <w:r w:rsidR="00E469F7" w:rsidRPr="00845DC7">
                                  <w:rPr>
                                    <w:b/>
                                    <w:noProof/>
                                    <w:sz w:val="18"/>
                                    <w:szCs w:val="36"/>
                                  </w:rPr>
                                  <w:t>2</w:t>
                                </w:r>
                                <w:r w:rsidRPr="00845DC7">
                                  <w:rPr>
                                    <w:b/>
                                    <w:sz w:val="18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322F32D" w14:textId="77777777" w:rsidR="00A22EA2" w:rsidRPr="00845DC7" w:rsidRDefault="00A22EA2" w:rsidP="00845DC7">
                          <w:pPr>
                            <w:spacing w:line="276" w:lineRule="auto"/>
                            <w:rPr>
                              <w:rFonts w:asciiTheme="minorHAnsi" w:hAnsiTheme="minorHAnsi" w:cstheme="minorHAnsi"/>
                              <w:sz w:val="18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22F316" id="_x0000_t202" coordsize="21600,21600" o:spt="202" path="m,l,21600r21600,l21600,xe">
              <v:stroke joinstyle="miter"/>
              <v:path gradientshapeok="t" o:connecttype="rect"/>
            </v:shapetype>
            <v:shape id="Text Box 68" o:spid="_x0000_s1027" type="#_x0000_t202" style="position:absolute;margin-left:0;margin-top:0;width:540pt;height:63.4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" filled="f" stroked="f" strokeweight=".5pt">
              <v:textbox inset="0,0,0,0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544"/>
                      <w:gridCol w:w="3969"/>
                      <w:gridCol w:w="2126"/>
                      <w:gridCol w:w="993"/>
                    </w:tblGrid>
                    <w:tr w:rsidR="00A22EA2" w:rsidRPr="00845DC7" w14:paraId="6322F32C" w14:textId="77777777" w:rsidTr="00845DC7">
                      <w:tc>
                        <w:tcPr>
                          <w:tcW w:w="3544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322F323" w14:textId="77777777" w:rsidR="00A22EA2" w:rsidRPr="00845DC7" w:rsidRDefault="00A22EA2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color w:val="FA4616" w:themeColor="background2"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color w:val="FA4616" w:themeColor="background2"/>
                              <w:sz w:val="18"/>
                              <w:szCs w:val="36"/>
                            </w:rPr>
                            <w:t>Cadent Gas Limited</w:t>
                          </w:r>
                        </w:p>
                        <w:p w14:paraId="4257BD7B" w14:textId="145258EB" w:rsidR="004C1476" w:rsidRPr="00845DC7" w:rsidRDefault="00A22EA2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Registered Office</w:t>
                          </w:r>
                          <w:r w:rsidR="00FE3151" w:rsidRPr="00845DC7">
                            <w:rPr>
                              <w:sz w:val="18"/>
                              <w:szCs w:val="36"/>
                            </w:rPr>
                            <w:t>:</w:t>
                          </w:r>
                          <w:r w:rsidRPr="00845DC7">
                            <w:rPr>
                              <w:sz w:val="18"/>
                              <w:szCs w:val="36"/>
                            </w:rPr>
                            <w:t xml:space="preserve"> </w:t>
                          </w:r>
                          <w:r w:rsidR="004C1476" w:rsidRPr="00845DC7">
                            <w:rPr>
                              <w:sz w:val="18"/>
                              <w:szCs w:val="36"/>
                            </w:rPr>
                            <w:t>Pilot Way Ansty Park</w:t>
                          </w:r>
                        </w:p>
                        <w:p w14:paraId="2AD90E48" w14:textId="02ED0E1B" w:rsidR="004C1476" w:rsidRPr="00845DC7" w:rsidRDefault="004C1476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Coventry CV7 9JU</w:t>
                          </w:r>
                          <w:r w:rsidR="00796422" w:rsidRPr="00845DC7">
                            <w:rPr>
                              <w:sz w:val="18"/>
                              <w:szCs w:val="36"/>
                            </w:rPr>
                            <w:t xml:space="preserve"> </w:t>
                          </w:r>
                          <w:r w:rsidRPr="00845DC7">
                            <w:rPr>
                              <w:sz w:val="18"/>
                              <w:szCs w:val="36"/>
                            </w:rPr>
                            <w:t>United Kingdom</w:t>
                          </w:r>
                        </w:p>
                        <w:p w14:paraId="6322F326" w14:textId="1985534A" w:rsidR="00410151" w:rsidRPr="00845DC7" w:rsidRDefault="00410151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Registered in England and Wales No.10080864</w:t>
                          </w:r>
                        </w:p>
                      </w:tc>
                      <w:tc>
                        <w:tcPr>
                          <w:tcW w:w="3969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322F327" w14:textId="77777777" w:rsidR="00A22EA2" w:rsidRPr="00845DC7" w:rsidRDefault="00410151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>National Gas Emergency Service</w:t>
                          </w:r>
                        </w:p>
                        <w:p w14:paraId="6322F328" w14:textId="77777777" w:rsidR="00410151" w:rsidRPr="00845DC7" w:rsidRDefault="00C860BC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>0800 111 99</w:t>
                          </w:r>
                          <w:r w:rsidR="00410151" w:rsidRPr="00845DC7">
                            <w:rPr>
                              <w:b/>
                              <w:sz w:val="18"/>
                              <w:szCs w:val="36"/>
                            </w:rPr>
                            <w:t>9* (24hrs)</w:t>
                          </w:r>
                        </w:p>
                        <w:p w14:paraId="6322F329" w14:textId="77777777" w:rsidR="00410151" w:rsidRPr="00845DC7" w:rsidRDefault="00410151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sz w:val="18"/>
                              <w:szCs w:val="36"/>
                            </w:rPr>
                            <w:t>*Calls will be recorded and may be monitored</w:t>
                          </w:r>
                        </w:p>
                      </w:tc>
                      <w:tc>
                        <w:tcPr>
                          <w:tcW w:w="2126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322F32A" w14:textId="54A38358" w:rsidR="00A22EA2" w:rsidRPr="00845DC7" w:rsidRDefault="00845DC7" w:rsidP="00845DC7">
                          <w:pPr>
                            <w:pStyle w:val="Registereddetails"/>
                            <w:spacing w:line="276" w:lineRule="auto"/>
                            <w:rPr>
                              <w:sz w:val="18"/>
                              <w:szCs w:val="36"/>
                            </w:rPr>
                          </w:pPr>
                          <w:r>
                            <w:rPr>
                              <w:sz w:val="18"/>
                              <w:szCs w:val="36"/>
                            </w:rPr>
                            <w:t xml:space="preserve">   </w:t>
                          </w:r>
                          <w:r w:rsidR="00410151" w:rsidRPr="00845DC7">
                            <w:rPr>
                              <w:sz w:val="18"/>
                              <w:szCs w:val="36"/>
                            </w:rPr>
                            <w:t>5000419 (01/13)</w:t>
                          </w:r>
                        </w:p>
                      </w:tc>
                      <w:tc>
                        <w:tcPr>
                          <w:tcW w:w="993" w:type="dxa"/>
                          <w:shd w:val="clear" w:color="auto" w:fill="auto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322F32B" w14:textId="77777777" w:rsidR="00A22EA2" w:rsidRPr="00845DC7" w:rsidRDefault="00410151" w:rsidP="00845DC7">
                          <w:pPr>
                            <w:pStyle w:val="Registereddetails"/>
                            <w:spacing w:line="276" w:lineRule="auto"/>
                            <w:rPr>
                              <w:b/>
                              <w:sz w:val="18"/>
                              <w:szCs w:val="36"/>
                            </w:rPr>
                          </w:pP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 xml:space="preserve">Page 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begin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instrText xml:space="preserve"> PAGE   \* MERGEFORMAT </w:instrTex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separate"/>
                          </w:r>
                          <w:r w:rsidR="00E469F7" w:rsidRPr="00845DC7">
                            <w:rPr>
                              <w:b/>
                              <w:noProof/>
                              <w:sz w:val="18"/>
                              <w:szCs w:val="36"/>
                            </w:rPr>
                            <w:t>1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end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t xml:space="preserve"> of 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begin"/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instrText xml:space="preserve"> NUMPAGES   \* MERGEFORMAT </w:instrTex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separate"/>
                          </w:r>
                          <w:r w:rsidR="00E469F7" w:rsidRPr="00845DC7">
                            <w:rPr>
                              <w:b/>
                              <w:noProof/>
                              <w:sz w:val="18"/>
                              <w:szCs w:val="36"/>
                            </w:rPr>
                            <w:t>2</w:t>
                          </w:r>
                          <w:r w:rsidRPr="00845DC7">
                            <w:rPr>
                              <w:b/>
                              <w:sz w:val="18"/>
                              <w:szCs w:val="3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322F32D" w14:textId="77777777" w:rsidR="00A22EA2" w:rsidRPr="00845DC7" w:rsidRDefault="00A22EA2" w:rsidP="00845DC7">
                    <w:pPr>
                      <w:spacing w:line="276" w:lineRule="auto"/>
                      <w:rPr>
                        <w:rFonts w:asciiTheme="minorHAnsi" w:hAnsiTheme="minorHAnsi" w:cstheme="minorHAnsi"/>
                        <w:sz w:val="18"/>
                        <w:szCs w:val="36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73C39" w14:textId="77777777" w:rsidR="00EC564F" w:rsidRDefault="00EC564F" w:rsidP="00311252">
      <w:r>
        <w:separator/>
      </w:r>
    </w:p>
  </w:footnote>
  <w:footnote w:type="continuationSeparator" w:id="0">
    <w:p w14:paraId="5347344F" w14:textId="77777777" w:rsidR="00EC564F" w:rsidRDefault="00EC564F" w:rsidP="00311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30F" w14:textId="77777777" w:rsidR="00311252" w:rsidRDefault="00DC365B">
    <w:pPr>
      <w:pStyle w:val="Header"/>
    </w:pPr>
    <w:r w:rsidRPr="00DC365B"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6322F312" wp14:editId="6322F313">
          <wp:simplePos x="0" y="0"/>
          <wp:positionH relativeFrom="column">
            <wp:posOffset>-856615</wp:posOffset>
          </wp:positionH>
          <wp:positionV relativeFrom="paragraph">
            <wp:posOffset>226677</wp:posOffset>
          </wp:positionV>
          <wp:extent cx="577215" cy="568361"/>
          <wp:effectExtent l="0" t="0" r="0" b="3175"/>
          <wp:wrapNone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" cy="56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967"/>
    <w:multiLevelType w:val="hybridMultilevel"/>
    <w:tmpl w:val="877887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E5825"/>
    <w:multiLevelType w:val="multilevel"/>
    <w:tmpl w:val="7840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2463F"/>
    <w:multiLevelType w:val="hybridMultilevel"/>
    <w:tmpl w:val="29284016"/>
    <w:lvl w:ilvl="0" w:tplc="DAA221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745BC"/>
    <w:multiLevelType w:val="hybridMultilevel"/>
    <w:tmpl w:val="E76C9C9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9511399">
    <w:abstractNumId w:val="1"/>
  </w:num>
  <w:num w:numId="2" w16cid:durableId="1725718073">
    <w:abstractNumId w:val="2"/>
  </w:num>
  <w:num w:numId="3" w16cid:durableId="903026160">
    <w:abstractNumId w:val="3"/>
  </w:num>
  <w:num w:numId="4" w16cid:durableId="179702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BC"/>
    <w:rsid w:val="000558BA"/>
    <w:rsid w:val="00057A2D"/>
    <w:rsid w:val="0006654F"/>
    <w:rsid w:val="00075304"/>
    <w:rsid w:val="00081315"/>
    <w:rsid w:val="00094408"/>
    <w:rsid w:val="000C74E0"/>
    <w:rsid w:val="000D44D8"/>
    <w:rsid w:val="000F4BB0"/>
    <w:rsid w:val="000F5787"/>
    <w:rsid w:val="00111563"/>
    <w:rsid w:val="00112E51"/>
    <w:rsid w:val="00115391"/>
    <w:rsid w:val="00134FB2"/>
    <w:rsid w:val="001352A4"/>
    <w:rsid w:val="0014572C"/>
    <w:rsid w:val="00151837"/>
    <w:rsid w:val="001652BF"/>
    <w:rsid w:val="00167345"/>
    <w:rsid w:val="001722E9"/>
    <w:rsid w:val="00172996"/>
    <w:rsid w:val="00183FD2"/>
    <w:rsid w:val="00185D90"/>
    <w:rsid w:val="001A3CB4"/>
    <w:rsid w:val="001B7C5F"/>
    <w:rsid w:val="001D5979"/>
    <w:rsid w:val="001F4552"/>
    <w:rsid w:val="00211901"/>
    <w:rsid w:val="002468D9"/>
    <w:rsid w:val="00284C8A"/>
    <w:rsid w:val="00285F51"/>
    <w:rsid w:val="002A1315"/>
    <w:rsid w:val="002B0781"/>
    <w:rsid w:val="002B5191"/>
    <w:rsid w:val="002C1CD5"/>
    <w:rsid w:val="002C3B56"/>
    <w:rsid w:val="002C7DDF"/>
    <w:rsid w:val="002D7C40"/>
    <w:rsid w:val="002E4B0B"/>
    <w:rsid w:val="00311252"/>
    <w:rsid w:val="003143D7"/>
    <w:rsid w:val="00314874"/>
    <w:rsid w:val="00317B4B"/>
    <w:rsid w:val="00321A4F"/>
    <w:rsid w:val="00326A85"/>
    <w:rsid w:val="00342B8B"/>
    <w:rsid w:val="00345919"/>
    <w:rsid w:val="00364DD6"/>
    <w:rsid w:val="003E07E3"/>
    <w:rsid w:val="003E6C70"/>
    <w:rsid w:val="00410151"/>
    <w:rsid w:val="004271FA"/>
    <w:rsid w:val="0045336C"/>
    <w:rsid w:val="00462F52"/>
    <w:rsid w:val="00470EE0"/>
    <w:rsid w:val="0047169D"/>
    <w:rsid w:val="00471911"/>
    <w:rsid w:val="00477D40"/>
    <w:rsid w:val="00487EF9"/>
    <w:rsid w:val="00493450"/>
    <w:rsid w:val="004A297A"/>
    <w:rsid w:val="004C1476"/>
    <w:rsid w:val="004F5167"/>
    <w:rsid w:val="00504E7E"/>
    <w:rsid w:val="005200FE"/>
    <w:rsid w:val="005330BE"/>
    <w:rsid w:val="005339BE"/>
    <w:rsid w:val="005A446E"/>
    <w:rsid w:val="005A7F70"/>
    <w:rsid w:val="005B5E49"/>
    <w:rsid w:val="005C5794"/>
    <w:rsid w:val="005E199E"/>
    <w:rsid w:val="005F05C6"/>
    <w:rsid w:val="006047C1"/>
    <w:rsid w:val="006229BE"/>
    <w:rsid w:val="00623F49"/>
    <w:rsid w:val="00630FF7"/>
    <w:rsid w:val="00651396"/>
    <w:rsid w:val="006571F8"/>
    <w:rsid w:val="00657621"/>
    <w:rsid w:val="00691AB7"/>
    <w:rsid w:val="006A5787"/>
    <w:rsid w:val="006B174B"/>
    <w:rsid w:val="006D77B6"/>
    <w:rsid w:val="006E1EE8"/>
    <w:rsid w:val="006E2A9C"/>
    <w:rsid w:val="006F1A36"/>
    <w:rsid w:val="006F3853"/>
    <w:rsid w:val="006F4784"/>
    <w:rsid w:val="006F6013"/>
    <w:rsid w:val="00716F77"/>
    <w:rsid w:val="0074322D"/>
    <w:rsid w:val="00751D49"/>
    <w:rsid w:val="00776694"/>
    <w:rsid w:val="00796422"/>
    <w:rsid w:val="00796FCF"/>
    <w:rsid w:val="007A3016"/>
    <w:rsid w:val="007B316A"/>
    <w:rsid w:val="007C5CEA"/>
    <w:rsid w:val="007C6DDC"/>
    <w:rsid w:val="007D0D87"/>
    <w:rsid w:val="007D24F4"/>
    <w:rsid w:val="007E0E1D"/>
    <w:rsid w:val="007F5C55"/>
    <w:rsid w:val="00806750"/>
    <w:rsid w:val="00807CF0"/>
    <w:rsid w:val="0082555E"/>
    <w:rsid w:val="00841D51"/>
    <w:rsid w:val="00845DC7"/>
    <w:rsid w:val="0086068E"/>
    <w:rsid w:val="00875CC0"/>
    <w:rsid w:val="00877F0F"/>
    <w:rsid w:val="008876AB"/>
    <w:rsid w:val="008A3CD0"/>
    <w:rsid w:val="008A649F"/>
    <w:rsid w:val="008A6555"/>
    <w:rsid w:val="008B786B"/>
    <w:rsid w:val="008D696D"/>
    <w:rsid w:val="008F27AD"/>
    <w:rsid w:val="00914089"/>
    <w:rsid w:val="00917C92"/>
    <w:rsid w:val="00944706"/>
    <w:rsid w:val="00964056"/>
    <w:rsid w:val="00997D9E"/>
    <w:rsid w:val="009C5808"/>
    <w:rsid w:val="009C5CBC"/>
    <w:rsid w:val="009F1289"/>
    <w:rsid w:val="00A01AB5"/>
    <w:rsid w:val="00A22EA2"/>
    <w:rsid w:val="00A25253"/>
    <w:rsid w:val="00A25C2E"/>
    <w:rsid w:val="00A27D4D"/>
    <w:rsid w:val="00A400B9"/>
    <w:rsid w:val="00A65A50"/>
    <w:rsid w:val="00A663A4"/>
    <w:rsid w:val="00AA358A"/>
    <w:rsid w:val="00AB45A4"/>
    <w:rsid w:val="00AB5163"/>
    <w:rsid w:val="00B0420E"/>
    <w:rsid w:val="00B16EB7"/>
    <w:rsid w:val="00B40CCC"/>
    <w:rsid w:val="00B4198C"/>
    <w:rsid w:val="00B46088"/>
    <w:rsid w:val="00B509B5"/>
    <w:rsid w:val="00B619C7"/>
    <w:rsid w:val="00B6466E"/>
    <w:rsid w:val="00BA0949"/>
    <w:rsid w:val="00BA1492"/>
    <w:rsid w:val="00BD577E"/>
    <w:rsid w:val="00BE08D8"/>
    <w:rsid w:val="00BE4447"/>
    <w:rsid w:val="00C03805"/>
    <w:rsid w:val="00C21B46"/>
    <w:rsid w:val="00C34C13"/>
    <w:rsid w:val="00C423F6"/>
    <w:rsid w:val="00C43745"/>
    <w:rsid w:val="00C45245"/>
    <w:rsid w:val="00C8396D"/>
    <w:rsid w:val="00C860BC"/>
    <w:rsid w:val="00C94FF3"/>
    <w:rsid w:val="00CC597F"/>
    <w:rsid w:val="00CC7A6B"/>
    <w:rsid w:val="00CD4E72"/>
    <w:rsid w:val="00CF6C86"/>
    <w:rsid w:val="00D34D44"/>
    <w:rsid w:val="00D53FBF"/>
    <w:rsid w:val="00D66ADC"/>
    <w:rsid w:val="00DA1D78"/>
    <w:rsid w:val="00DC365B"/>
    <w:rsid w:val="00DD06E7"/>
    <w:rsid w:val="00DD78F2"/>
    <w:rsid w:val="00DE18F3"/>
    <w:rsid w:val="00DE201E"/>
    <w:rsid w:val="00DF243D"/>
    <w:rsid w:val="00DF4BD0"/>
    <w:rsid w:val="00DF5143"/>
    <w:rsid w:val="00E113CE"/>
    <w:rsid w:val="00E42B7D"/>
    <w:rsid w:val="00E46051"/>
    <w:rsid w:val="00E469F7"/>
    <w:rsid w:val="00E6081C"/>
    <w:rsid w:val="00EC3EBF"/>
    <w:rsid w:val="00EC564F"/>
    <w:rsid w:val="00EC6E29"/>
    <w:rsid w:val="00F1231F"/>
    <w:rsid w:val="00F34041"/>
    <w:rsid w:val="00F37A2A"/>
    <w:rsid w:val="00F43948"/>
    <w:rsid w:val="00F458B6"/>
    <w:rsid w:val="00F46633"/>
    <w:rsid w:val="00F46898"/>
    <w:rsid w:val="00F55BC0"/>
    <w:rsid w:val="00F60A2B"/>
    <w:rsid w:val="00F636C2"/>
    <w:rsid w:val="00F66F28"/>
    <w:rsid w:val="00F6701A"/>
    <w:rsid w:val="00F734B4"/>
    <w:rsid w:val="00F76B8D"/>
    <w:rsid w:val="00FA21AC"/>
    <w:rsid w:val="00FB37CB"/>
    <w:rsid w:val="00FC44FF"/>
    <w:rsid w:val="00FC557C"/>
    <w:rsid w:val="00FC7FE5"/>
    <w:rsid w:val="00FE168A"/>
    <w:rsid w:val="00FE3151"/>
    <w:rsid w:val="00FE3A66"/>
    <w:rsid w:val="00FE46F1"/>
    <w:rsid w:val="00FE65F9"/>
    <w:rsid w:val="11CDE3E6"/>
    <w:rsid w:val="33C57AE2"/>
    <w:rsid w:val="42334F56"/>
    <w:rsid w:val="6993055D"/>
    <w:rsid w:val="6D46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2F2EF"/>
  <w15:docId w15:val="{F8023646-A377-48EF-B022-47DF6896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USItable">
    <w:name w:val="MUSI table"/>
    <w:basedOn w:val="TableNormal"/>
    <w:rsid w:val="005A446E"/>
    <w:rPr>
      <w:rFonts w:eastAsia="MS Mincho"/>
    </w:rPr>
    <w:tblPr/>
  </w:style>
  <w:style w:type="table" w:customStyle="1" w:styleId="MUSI">
    <w:name w:val="MUSI"/>
    <w:basedOn w:val="TableGrid"/>
    <w:rsid w:val="003E6C70"/>
    <w:rPr>
      <w:rFonts w:ascii="Arial" w:eastAsia="MS Mincho" w:hAnsi="Arial"/>
      <w:sz w:val="18"/>
    </w:rPr>
    <w:tblPr>
      <w:tblBorders>
        <w:top w:val="none" w:sz="0" w:space="0" w:color="auto"/>
        <w:left w:val="none" w:sz="0" w:space="0" w:color="auto"/>
        <w:bottom w:val="single" w:sz="4" w:space="0" w:color="DCDDDE"/>
        <w:right w:val="none" w:sz="0" w:space="0" w:color="auto"/>
        <w:insideH w:val="single" w:sz="4" w:space="0" w:color="DCDDDE"/>
        <w:insideV w:val="none" w:sz="0" w:space="0" w:color="auto"/>
      </w:tblBorders>
    </w:tblPr>
    <w:tcPr>
      <w:vAlign w:val="center"/>
    </w:tcPr>
    <w:tblStylePr w:type="firstRow">
      <w:rPr>
        <w:rFonts w:ascii="Arial" w:hAnsi="Arial"/>
        <w:b/>
        <w:color w:val="DA2328"/>
        <w:sz w:val="18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single" w:sz="18" w:space="0" w:color="FFFFFF"/>
        </w:tcBorders>
        <w:shd w:val="clear" w:color="auto" w:fill="DCDDDE"/>
      </w:tcPr>
    </w:tblStylePr>
  </w:style>
  <w:style w:type="table" w:styleId="TableGrid">
    <w:name w:val="Table Grid"/>
    <w:basedOn w:val="TableNormal"/>
    <w:rsid w:val="003E6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112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125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3112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11252"/>
    <w:rPr>
      <w:sz w:val="24"/>
      <w:szCs w:val="24"/>
      <w:lang w:eastAsia="en-US"/>
    </w:rPr>
  </w:style>
  <w:style w:type="paragraph" w:customStyle="1" w:styleId="Bodycopy">
    <w:name w:val="Body copy"/>
    <w:basedOn w:val="Normal"/>
    <w:qFormat/>
    <w:rsid w:val="00A22EA2"/>
    <w:pPr>
      <w:spacing w:after="240" w:line="240" w:lineRule="exact"/>
    </w:pPr>
    <w:rPr>
      <w:rFonts w:asciiTheme="minorHAnsi" w:hAnsiTheme="minorHAnsi" w:cstheme="minorHAnsi"/>
      <w:sz w:val="18"/>
      <w:szCs w:val="18"/>
    </w:rPr>
  </w:style>
  <w:style w:type="paragraph" w:customStyle="1" w:styleId="NameSurname">
    <w:name w:val="Name Surname"/>
    <w:basedOn w:val="Bodycopy"/>
    <w:qFormat/>
    <w:rsid w:val="00A22EA2"/>
    <w:pPr>
      <w:spacing w:before="720" w:after="0"/>
    </w:pPr>
    <w:rPr>
      <w:b/>
    </w:rPr>
  </w:style>
  <w:style w:type="paragraph" w:customStyle="1" w:styleId="Recipientaddress">
    <w:name w:val="Recipient address"/>
    <w:basedOn w:val="Normal"/>
    <w:qFormat/>
    <w:rsid w:val="00A22EA2"/>
    <w:pPr>
      <w:framePr w:hSpace="180" w:wrap="around" w:vAnchor="page" w:hAnchor="margin" w:x="-103" w:y="630"/>
      <w:spacing w:line="240" w:lineRule="exact"/>
    </w:pPr>
    <w:rPr>
      <w:rFonts w:ascii="Arial" w:hAnsi="Arial" w:cs="Arial"/>
      <w:sz w:val="18"/>
    </w:rPr>
  </w:style>
  <w:style w:type="paragraph" w:customStyle="1" w:styleId="Cadentdetails">
    <w:name w:val="Cadent details"/>
    <w:basedOn w:val="Normal"/>
    <w:qFormat/>
    <w:rsid w:val="00A22EA2"/>
    <w:pPr>
      <w:framePr w:hSpace="180" w:wrap="around" w:vAnchor="page" w:hAnchor="margin" w:x="-103" w:y="630"/>
      <w:spacing w:line="240" w:lineRule="exact"/>
    </w:pPr>
    <w:rPr>
      <w:rFonts w:ascii="Arial" w:hAnsi="Arial" w:cs="Arial"/>
      <w:sz w:val="18"/>
    </w:rPr>
  </w:style>
  <w:style w:type="paragraph" w:customStyle="1" w:styleId="Registereddetails">
    <w:name w:val="Registered details"/>
    <w:basedOn w:val="Normal"/>
    <w:qFormat/>
    <w:rsid w:val="00185D90"/>
    <w:pPr>
      <w:spacing w:line="160" w:lineRule="exact"/>
    </w:pPr>
    <w:rPr>
      <w:rFonts w:asciiTheme="minorHAnsi" w:hAnsiTheme="minorHAnsi" w:cstheme="minorHAnsi"/>
      <w:sz w:val="12"/>
    </w:rPr>
  </w:style>
  <w:style w:type="paragraph" w:styleId="BalloonText">
    <w:name w:val="Balloon Text"/>
    <w:basedOn w:val="Normal"/>
    <w:link w:val="BalloonTextChar"/>
    <w:rsid w:val="0065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762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77669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669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40C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40CCC"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ustomerCareEM@cadentgas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cey.weeks\Desktop\BRAND%20UNION\Approved%20Letterhead\Cadent%20Letterhead%20Coventry.dotx" TargetMode="External"/></Relationships>
</file>

<file path=word/theme/theme1.xml><?xml version="1.0" encoding="utf-8"?>
<a:theme xmlns:a="http://schemas.openxmlformats.org/drawingml/2006/main" name="Office Theme">
  <a:themeElements>
    <a:clrScheme name="Cadent">
      <a:dk1>
        <a:sysClr val="windowText" lastClr="000000"/>
      </a:dk1>
      <a:lt1>
        <a:sysClr val="window" lastClr="FFFFFF"/>
      </a:lt1>
      <a:dk2>
        <a:srgbClr val="373A36"/>
      </a:dk2>
      <a:lt2>
        <a:srgbClr val="FA4616"/>
      </a:lt2>
      <a:accent1>
        <a:srgbClr val="00426A"/>
      </a:accent1>
      <a:accent2>
        <a:srgbClr val="69B3E7"/>
      </a:accent2>
      <a:accent3>
        <a:srgbClr val="004C45"/>
      </a:accent3>
      <a:accent4>
        <a:srgbClr val="A0DAB3"/>
      </a:accent4>
      <a:accent5>
        <a:srgbClr val="41273B"/>
      </a:accent5>
      <a:accent6>
        <a:srgbClr val="FDDA24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1ae02178-b431-48e5-a964-8f7bb844f50a">
      <Terms xmlns="http://schemas.microsoft.com/office/infopath/2007/PartnerControls"/>
    </lcf76f155ced4ddcb4097134ff3c332f>
    <TaxCatchAll xmlns="a84d7903-66ae-4ebe-9016-c3172ce8c0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2043D129B524F824A7C6163CE8AD8" ma:contentTypeVersion="16" ma:contentTypeDescription="Create a new document." ma:contentTypeScope="" ma:versionID="8cca2f2f0b933bc7cba38c00dbb34d0b">
  <xsd:schema xmlns:xsd="http://www.w3.org/2001/XMLSchema" xmlns:xs="http://www.w3.org/2001/XMLSchema" xmlns:p="http://schemas.microsoft.com/office/2006/metadata/properties" xmlns:ns2="1ae02178-b431-48e5-a964-8f7bb844f50a" xmlns:ns3="a84d7903-66ae-4ebe-9016-c3172ce8c08f" targetNamespace="http://schemas.microsoft.com/office/2006/metadata/properties" ma:root="true" ma:fieldsID="bb9c5dd776f3f0c9fa11be6c55d2b470" ns2:_="" ns3:_="">
    <xsd:import namespace="1ae02178-b431-48e5-a964-8f7bb844f50a"/>
    <xsd:import namespace="a84d7903-66ae-4ebe-9016-c3172ce8c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2178-b431-48e5-a964-8f7bb844f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ea5eef-598d-4878-a161-90800c29cf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d7903-66ae-4ebe-9016-c3172ce8c0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1e2a6d-ff68-4e0e-a3a9-b08a2970ccb7}" ma:internalName="TaxCatchAll" ma:showField="CatchAllData" ma:web="a84d7903-66ae-4ebe-9016-c3172ce8c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842D9D-8186-4012-9CC5-B210E9846E23}">
  <ds:schemaRefs>
    <ds:schemaRef ds:uri="http://schemas.microsoft.com/office/2006/metadata/properties"/>
    <ds:schemaRef ds:uri="1ae02178-b431-48e5-a964-8f7bb844f50a"/>
    <ds:schemaRef ds:uri="http://schemas.microsoft.com/office/infopath/2007/PartnerControls"/>
    <ds:schemaRef ds:uri="a84d7903-66ae-4ebe-9016-c3172ce8c08f"/>
  </ds:schemaRefs>
</ds:datastoreItem>
</file>

<file path=customXml/itemProps2.xml><?xml version="1.0" encoding="utf-8"?>
<ds:datastoreItem xmlns:ds="http://schemas.openxmlformats.org/officeDocument/2006/customXml" ds:itemID="{7AD65B8D-A817-43C6-8930-0F2490A0E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2178-b431-48e5-a964-8f7bb844f50a"/>
    <ds:schemaRef ds:uri="a84d7903-66ae-4ebe-9016-c3172ce8c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09C24F-9C57-4A94-886D-AD83E6AAC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Cadent Letterhead Coventry.dotx</Template>
  <TotalTime>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template Coventry</vt:lpstr>
    </vt:vector>
  </TitlesOfParts>
  <Company>Cadent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template Coventry</dc:title>
  <dc:creator>Cadent</dc:creator>
  <cp:lastModifiedBy>Richard Cashmore</cp:lastModifiedBy>
  <cp:revision>3</cp:revision>
  <cp:lastPrinted>2025-01-07T11:39:00Z</cp:lastPrinted>
  <dcterms:created xsi:type="dcterms:W3CDTF">2025-02-07T09:45:00Z</dcterms:created>
  <dcterms:modified xsi:type="dcterms:W3CDTF">2025-02-07T09:47:00Z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0x010100ED12043D129B524F824A7C6163CE8AD8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NewReviewCycle">
    <vt:lpwstr/>
  </property>
  <property fmtid="{D5CDD505-2E9C-101B-9397-08002B2CF9AE}" pid="7" name="MSIP_Label_7a28ff59-1dd3-406f-be87-f82473b549be_Enabled">
    <vt:lpwstr>True</vt:lpwstr>
  </property>
  <property fmtid="{D5CDD505-2E9C-101B-9397-08002B2CF9AE}" pid="8" name="MSIP_Label_7a28ff59-1dd3-406f-be87-f82473b549be_SiteId">
    <vt:lpwstr>de0d74aa-9914-4bb9-9235-fbefe83b1769</vt:lpwstr>
  </property>
  <property fmtid="{D5CDD505-2E9C-101B-9397-08002B2CF9AE}" pid="9" name="MSIP_Label_7a28ff59-1dd3-406f-be87-f82473b549be_Owner">
    <vt:lpwstr>Lois.Laver@cadentgas.com</vt:lpwstr>
  </property>
  <property fmtid="{D5CDD505-2E9C-101B-9397-08002B2CF9AE}" pid="10" name="MSIP_Label_7a28ff59-1dd3-406f-be87-f82473b549be_SetDate">
    <vt:lpwstr>2021-07-01T16:40:21.4153710Z</vt:lpwstr>
  </property>
  <property fmtid="{D5CDD505-2E9C-101B-9397-08002B2CF9AE}" pid="11" name="MSIP_Label_7a28ff59-1dd3-406f-be87-f82473b549be_Name">
    <vt:lpwstr>Cadent - Official</vt:lpwstr>
  </property>
  <property fmtid="{D5CDD505-2E9C-101B-9397-08002B2CF9AE}" pid="12" name="MSIP_Label_7a28ff59-1dd3-406f-be87-f82473b549be_Application">
    <vt:lpwstr>Microsoft Azure Information Protection</vt:lpwstr>
  </property>
  <property fmtid="{D5CDD505-2E9C-101B-9397-08002B2CF9AE}" pid="13" name="MSIP_Label_7a28ff59-1dd3-406f-be87-f82473b549be_Extended_MSFT_Method">
    <vt:lpwstr>Automatic</vt:lpwstr>
  </property>
  <property fmtid="{D5CDD505-2E9C-101B-9397-08002B2CF9AE}" pid="14" name="Sensitivity">
    <vt:lpwstr>Cadent - Official</vt:lpwstr>
  </property>
  <property fmtid="{D5CDD505-2E9C-101B-9397-08002B2CF9AE}" pid="15" name="MediaServiceImageTags">
    <vt:lpwstr/>
  </property>
</Properties>
</file>